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80C0" w14:textId="55BCA8F3" w:rsidR="009D0C30" w:rsidRDefault="009D0C30" w:rsidP="00AB7148">
      <w:pPr>
        <w:pStyle w:val="Header"/>
        <w:spacing w:line="240" w:lineRule="auto"/>
        <w:rPr>
          <w:color w:val="auto"/>
          <w:sz w:val="28"/>
          <w:szCs w:val="18"/>
        </w:rPr>
      </w:pPr>
      <w:r>
        <w:rPr>
          <w:rFonts w:ascii="Calibri" w:hAnsi="Calibri"/>
          <w:noProof/>
          <w:color w:val="000000"/>
          <w:kern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AA5F99" wp14:editId="11AF3737">
                <wp:simplePos x="0" y="0"/>
                <wp:positionH relativeFrom="column">
                  <wp:posOffset>-257175</wp:posOffset>
                </wp:positionH>
                <wp:positionV relativeFrom="paragraph">
                  <wp:posOffset>-639989</wp:posOffset>
                </wp:positionV>
                <wp:extent cx="6216650" cy="1473200"/>
                <wp:effectExtent l="0" t="0" r="0" b="0"/>
                <wp:wrapNone/>
                <wp:docPr id="113254621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473200"/>
                          <a:chOff x="-375" y="0"/>
                          <a:chExt cx="9790" cy="2016"/>
                        </a:xfrm>
                      </wpg:grpSpPr>
                      <wps:wsp>
                        <wps:cNvPr id="7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363"/>
                            <a:ext cx="4226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AECCEE" w14:textId="77777777" w:rsidR="009D0C30" w:rsidRDefault="009D0C30" w:rsidP="009D0C30">
                              <w:pPr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 xml:space="preserve">Contact Address: </w:t>
                              </w:r>
                            </w:p>
                            <w:p w14:paraId="6AF8A398" w14:textId="77777777" w:rsidR="009D0C30" w:rsidRPr="00CE1BBB" w:rsidRDefault="009D0C30" w:rsidP="009D0C30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 w:rsidRPr="00CE1BBB"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>Cheshire Psychology/CTAD</w:t>
                              </w:r>
                            </w:p>
                            <w:p w14:paraId="5FA8F5F4" w14:textId="77777777" w:rsidR="009D0C30" w:rsidRPr="00CE1BBB" w:rsidRDefault="009D0C30" w:rsidP="009D0C30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 w:rsidRPr="00CE1BBB"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>PO Box 198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>, Malpas</w:t>
                              </w:r>
                            </w:p>
                            <w:p w14:paraId="6FF075AB" w14:textId="77777777" w:rsidR="009D0C30" w:rsidRDefault="009D0C30" w:rsidP="009D0C30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 w:rsidRPr="00CE1BBB"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>SY13 9ED</w:t>
                              </w:r>
                            </w:p>
                            <w:p w14:paraId="76DF0DC4" w14:textId="77777777" w:rsidR="009D0C30" w:rsidRDefault="005A36E5" w:rsidP="009D0C30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2E74B5"/>
                                  <w:kern w:val="24"/>
                                </w:rPr>
                              </w:pPr>
                              <w:hyperlink r:id="rId11" w:history="1">
                                <w:r w:rsidR="009D0C30">
                                  <w:rPr>
                                    <w:rStyle w:val="Hyperlink"/>
                                    <w:rFonts w:ascii="Calibri" w:hAnsi="Calibri"/>
                                    <w:color w:val="2E74B5"/>
                                    <w:kern w:val="24"/>
                                  </w:rPr>
                                  <w:t>www.cheshirepsychology.com</w:t>
                                </w:r>
                              </w:hyperlink>
                            </w:p>
                            <w:p w14:paraId="662000BA" w14:textId="77777777" w:rsidR="009D0C30" w:rsidRDefault="005A36E5" w:rsidP="009D0C30">
                              <w:pPr>
                                <w:spacing w:before="0" w:line="240" w:lineRule="auto"/>
                                <w:jc w:val="center"/>
                                <w:rPr>
                                  <w:rFonts w:ascii="Calibri" w:hAnsi="Calibri"/>
                                  <w:color w:val="0070C0"/>
                                  <w:kern w:val="24"/>
                                </w:rPr>
                              </w:pPr>
                              <w:hyperlink r:id="rId12" w:history="1">
                                <w:r w:rsidR="009D0C30">
                                  <w:rPr>
                                    <w:rStyle w:val="Hyperlink"/>
                                    <w:rFonts w:ascii="Calibri" w:hAnsi="Calibri"/>
                                    <w:color w:val="0070C0"/>
                                    <w:kern w:val="24"/>
                                  </w:rPr>
                                  <w:t>enquiries@cheshire-psychology.co.uk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5" y="0"/>
                            <a:ext cx="3058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180"/>
                            <a:ext cx="2755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A5F99" id="Group 1" o:spid="_x0000_s1026" style="position:absolute;margin-left:-20.25pt;margin-top:-50.4pt;width:489.5pt;height:116pt;z-index:251659264" coordorigin="-375" coordsize="9790,2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Llj3AbE9AACxPQAAFQAAAGRycy9tZWRpYS9pbWFnZTIuanBlZ//Y/+AAEEpGSUYA&#10;AQEBANwA3AAA/9sAQwACAQEBAQECAQEBAgICAgIEAwICAgIFBAQDBAYFBgYGBQYGBgcJCAYHCQcG&#10;BggLCAkKCgoKCgYICwwLCgwJCgoK/9sAQwECAgICAgIFAwMFCgcGBwoKCgoKCgoKCgoKCgoKCgoK&#10;CgoKCgoKCgoKCgoKCgoKCgoKCgoKCgoKCgoKCgoKCgoK/8AAEQgA0gF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2582;top:363;width:422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36AECCEE" w14:textId="77777777" w:rsidR="009D0C30" w:rsidRDefault="009D0C30" w:rsidP="009D0C30">
                        <w:pPr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 xml:space="preserve">Contact Address: </w:t>
                        </w:r>
                      </w:p>
                      <w:p w14:paraId="6AF8A398" w14:textId="77777777" w:rsidR="009D0C30" w:rsidRPr="00CE1BBB" w:rsidRDefault="009D0C30" w:rsidP="009D0C30">
                        <w:pPr>
                          <w:tabs>
                            <w:tab w:val="center" w:pos="4153"/>
                            <w:tab w:val="right" w:pos="8306"/>
                          </w:tabs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 w:rsidRPr="00CE1BBB"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>Cheshire Psychology/CTAD</w:t>
                        </w:r>
                      </w:p>
                      <w:p w14:paraId="5FA8F5F4" w14:textId="77777777" w:rsidR="009D0C30" w:rsidRPr="00CE1BBB" w:rsidRDefault="009D0C30" w:rsidP="009D0C30">
                        <w:pPr>
                          <w:tabs>
                            <w:tab w:val="center" w:pos="4153"/>
                            <w:tab w:val="right" w:pos="8306"/>
                          </w:tabs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 w:rsidRPr="00CE1BBB"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>PO Box 198</w:t>
                        </w:r>
                        <w:r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>, Malpas</w:t>
                        </w:r>
                      </w:p>
                      <w:p w14:paraId="6FF075AB" w14:textId="77777777" w:rsidR="009D0C30" w:rsidRDefault="009D0C30" w:rsidP="009D0C30">
                        <w:pPr>
                          <w:tabs>
                            <w:tab w:val="center" w:pos="4153"/>
                            <w:tab w:val="right" w:pos="8306"/>
                          </w:tabs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 w:rsidRPr="00CE1BBB"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>SY13 9ED</w:t>
                        </w:r>
                      </w:p>
                      <w:p w14:paraId="76DF0DC4" w14:textId="77777777" w:rsidR="009D0C30" w:rsidRDefault="009D0C30" w:rsidP="009D0C30">
                        <w:pPr>
                          <w:tabs>
                            <w:tab w:val="center" w:pos="4153"/>
                            <w:tab w:val="right" w:pos="8306"/>
                          </w:tabs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2E74B5"/>
                            <w:kern w:val="24"/>
                          </w:rPr>
                        </w:pPr>
                        <w:hyperlink r:id="rId15" w:history="1">
                          <w:r>
                            <w:rPr>
                              <w:rStyle w:val="Hyperlink"/>
                              <w:rFonts w:ascii="Calibri" w:hAnsi="Calibri"/>
                              <w:color w:val="2E74B5"/>
                              <w:kern w:val="24"/>
                            </w:rPr>
                            <w:t>www.cheshirepsychology.com</w:t>
                          </w:r>
                        </w:hyperlink>
                      </w:p>
                      <w:p w14:paraId="662000BA" w14:textId="77777777" w:rsidR="009D0C30" w:rsidRDefault="009D0C30" w:rsidP="009D0C30">
                        <w:pPr>
                          <w:spacing w:before="0" w:line="240" w:lineRule="auto"/>
                          <w:jc w:val="center"/>
                          <w:rPr>
                            <w:rFonts w:ascii="Calibri" w:hAnsi="Calibri"/>
                            <w:color w:val="0070C0"/>
                            <w:kern w:val="24"/>
                          </w:rPr>
                        </w:pPr>
                        <w:hyperlink r:id="rId16" w:history="1">
                          <w:r>
                            <w:rPr>
                              <w:rStyle w:val="Hyperlink"/>
                              <w:rFonts w:ascii="Calibri" w:hAnsi="Calibri"/>
                              <w:color w:val="0070C0"/>
                              <w:kern w:val="24"/>
                            </w:rPr>
                            <w:t>enquiries@cheshire-psychology.co.uk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-375;width:3058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">
                  <v:imagedata r:id="rId17" o:title=""/>
                </v:shape>
                <v:shape id="Picture 9" o:spid="_x0000_s1029" type="#_x0000_t75" alt="Logo&#10;&#10;Description automatically generated" style="position:absolute;left:6660;top:180;width:2755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">
                  <v:imagedata r:id="rId18" o:title="Logo&#10;&#10;Description automatically generated"/>
                </v:shape>
              </v:group>
            </w:pict>
          </mc:Fallback>
        </mc:AlternateContent>
      </w:r>
    </w:p>
    <w:p w14:paraId="7836F913" w14:textId="77777777" w:rsidR="009D0C30" w:rsidRDefault="009D0C30" w:rsidP="00AB7148">
      <w:pPr>
        <w:pStyle w:val="Header"/>
        <w:spacing w:line="240" w:lineRule="auto"/>
        <w:rPr>
          <w:color w:val="auto"/>
          <w:sz w:val="28"/>
          <w:szCs w:val="18"/>
        </w:rPr>
      </w:pPr>
    </w:p>
    <w:p w14:paraId="2DE7D01C" w14:textId="77777777" w:rsidR="009D0C30" w:rsidRDefault="009D0C30" w:rsidP="00AB7148">
      <w:pPr>
        <w:pStyle w:val="Header"/>
        <w:spacing w:line="240" w:lineRule="auto"/>
        <w:rPr>
          <w:color w:val="auto"/>
          <w:sz w:val="28"/>
          <w:szCs w:val="18"/>
        </w:rPr>
      </w:pPr>
    </w:p>
    <w:p w14:paraId="1363E3BE" w14:textId="77777777" w:rsidR="00974F95" w:rsidRDefault="00974F95" w:rsidP="007570BF">
      <w:pPr>
        <w:pStyle w:val="Header"/>
        <w:pBdr>
          <w:bottom w:val="single" w:sz="6" w:space="1" w:color="auto"/>
        </w:pBdr>
        <w:spacing w:line="240" w:lineRule="auto"/>
        <w:rPr>
          <w:rFonts w:asciiTheme="minorHAnsi" w:hAnsiTheme="minorHAnsi" w:cstheme="minorHAnsi"/>
          <w:b w:val="0"/>
          <w:bCs/>
          <w:color w:val="auto"/>
          <w:sz w:val="28"/>
          <w:szCs w:val="18"/>
        </w:rPr>
      </w:pPr>
    </w:p>
    <w:p w14:paraId="55693C3D" w14:textId="77777777" w:rsidR="00974F95" w:rsidRDefault="00974F95" w:rsidP="009D0C30">
      <w:pPr>
        <w:pStyle w:val="Header"/>
        <w:pBdr>
          <w:bottom w:val="single" w:sz="6" w:space="1" w:color="auto"/>
        </w:pBdr>
        <w:spacing w:line="240" w:lineRule="auto"/>
        <w:jc w:val="center"/>
        <w:rPr>
          <w:rFonts w:asciiTheme="minorHAnsi" w:hAnsiTheme="minorHAnsi" w:cstheme="minorHAnsi"/>
          <w:color w:val="auto"/>
          <w:sz w:val="28"/>
          <w:szCs w:val="18"/>
          <w:u w:val="single"/>
        </w:rPr>
      </w:pPr>
    </w:p>
    <w:p w14:paraId="75B91DF5" w14:textId="77777777" w:rsidR="007570BF" w:rsidRDefault="007570BF" w:rsidP="009D0C30">
      <w:pPr>
        <w:pStyle w:val="Header"/>
        <w:pBdr>
          <w:bottom w:val="single" w:sz="6" w:space="1" w:color="auto"/>
        </w:pBdr>
        <w:spacing w:line="240" w:lineRule="auto"/>
        <w:jc w:val="center"/>
        <w:rPr>
          <w:rFonts w:asciiTheme="minorHAnsi" w:hAnsiTheme="minorHAnsi" w:cstheme="minorHAnsi"/>
          <w:color w:val="auto"/>
          <w:sz w:val="28"/>
          <w:szCs w:val="18"/>
          <w:u w:val="single"/>
        </w:rPr>
      </w:pPr>
    </w:p>
    <w:p w14:paraId="3B5F4B86" w14:textId="24F21269" w:rsidR="00974F95" w:rsidRDefault="00974F95" w:rsidP="009D0C30">
      <w:pPr>
        <w:pStyle w:val="Header"/>
        <w:pBdr>
          <w:bottom w:val="single" w:sz="6" w:space="1" w:color="auto"/>
        </w:pBdr>
        <w:spacing w:line="240" w:lineRule="auto"/>
        <w:jc w:val="center"/>
        <w:rPr>
          <w:rFonts w:asciiTheme="minorHAnsi" w:hAnsiTheme="minorHAnsi" w:cstheme="minorHAnsi"/>
          <w:color w:val="auto"/>
          <w:sz w:val="28"/>
          <w:szCs w:val="18"/>
          <w:u w:val="single"/>
        </w:rPr>
      </w:pP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Booking Form: </w:t>
      </w:r>
      <w:r w:rsidR="00AB7148"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Two Day Face to Face SCID-D Training Course </w:t>
      </w:r>
    </w:p>
    <w:p w14:paraId="7BB9DF4F" w14:textId="15DE113A" w:rsidR="00AB7148" w:rsidRPr="00974F95" w:rsidRDefault="00AB7148" w:rsidP="009D0C30">
      <w:pPr>
        <w:pStyle w:val="Header"/>
        <w:pBdr>
          <w:bottom w:val="single" w:sz="6" w:space="1" w:color="auto"/>
        </w:pBdr>
        <w:spacing w:line="240" w:lineRule="auto"/>
        <w:jc w:val="center"/>
        <w:rPr>
          <w:rFonts w:asciiTheme="minorHAnsi" w:hAnsiTheme="minorHAnsi" w:cstheme="minorHAnsi"/>
          <w:color w:val="auto"/>
          <w:sz w:val="28"/>
          <w:szCs w:val="18"/>
          <w:u w:val="single"/>
        </w:rPr>
      </w:pP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Thursday </w:t>
      </w:r>
      <w:r w:rsidR="005A36E5">
        <w:rPr>
          <w:rFonts w:asciiTheme="minorHAnsi" w:hAnsiTheme="minorHAnsi" w:cstheme="minorHAnsi"/>
          <w:color w:val="auto"/>
          <w:sz w:val="28"/>
          <w:szCs w:val="18"/>
          <w:u w:val="single"/>
        </w:rPr>
        <w:t>12th</w:t>
      </w: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 - Friday </w:t>
      </w:r>
      <w:r w:rsidR="005A36E5">
        <w:rPr>
          <w:rFonts w:asciiTheme="minorHAnsi" w:hAnsiTheme="minorHAnsi" w:cstheme="minorHAnsi"/>
          <w:color w:val="auto"/>
          <w:sz w:val="28"/>
          <w:szCs w:val="18"/>
          <w:u w:val="single"/>
        </w:rPr>
        <w:t>1</w:t>
      </w: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>3</w:t>
      </w:r>
      <w:r w:rsidR="005A36E5">
        <w:rPr>
          <w:rFonts w:asciiTheme="minorHAnsi" w:hAnsiTheme="minorHAnsi" w:cstheme="minorHAnsi"/>
          <w:color w:val="auto"/>
          <w:sz w:val="28"/>
          <w:szCs w:val="18"/>
          <w:u w:val="single"/>
        </w:rPr>
        <w:t>th</w:t>
      </w: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 </w:t>
      </w:r>
      <w:r w:rsidR="005A36E5">
        <w:rPr>
          <w:rFonts w:asciiTheme="minorHAnsi" w:hAnsiTheme="minorHAnsi" w:cstheme="minorHAnsi"/>
          <w:color w:val="auto"/>
          <w:sz w:val="28"/>
          <w:szCs w:val="18"/>
          <w:u w:val="single"/>
        </w:rPr>
        <w:t>September</w:t>
      </w:r>
      <w:r w:rsidRPr="00974F95">
        <w:rPr>
          <w:rFonts w:asciiTheme="minorHAnsi" w:hAnsiTheme="minorHAnsi" w:cstheme="minorHAnsi"/>
          <w:color w:val="auto"/>
          <w:sz w:val="28"/>
          <w:szCs w:val="18"/>
          <w:u w:val="single"/>
        </w:rPr>
        <w:t xml:space="preserve"> 2024</w:t>
      </w:r>
    </w:p>
    <w:p w14:paraId="77D533C6" w14:textId="77777777" w:rsidR="00974F95" w:rsidRDefault="00974F95" w:rsidP="009D0C30">
      <w:pPr>
        <w:pStyle w:val="Header"/>
        <w:pBdr>
          <w:bottom w:val="single" w:sz="6" w:space="1" w:color="auto"/>
        </w:pBdr>
        <w:spacing w:line="240" w:lineRule="auto"/>
        <w:jc w:val="center"/>
        <w:rPr>
          <w:rFonts w:asciiTheme="minorHAnsi" w:hAnsiTheme="minorHAnsi" w:cstheme="minorHAnsi"/>
          <w:b w:val="0"/>
          <w:bCs/>
          <w:color w:val="auto"/>
          <w:sz w:val="28"/>
          <w:szCs w:val="18"/>
        </w:rPr>
      </w:pPr>
    </w:p>
    <w:p w14:paraId="6A84AAA4" w14:textId="7A50A1A3" w:rsidR="004B0211" w:rsidRPr="00AB7148" w:rsidRDefault="00266220" w:rsidP="00AB7148">
      <w:pPr>
        <w:pBdr>
          <w:bottom w:val="single" w:sz="6" w:space="1" w:color="auto"/>
        </w:pBdr>
        <w:spacing w:after="120" w:line="360" w:lineRule="auto"/>
        <w:jc w:val="both"/>
        <w:rPr>
          <w:szCs w:val="24"/>
        </w:rPr>
      </w:pPr>
      <w:r w:rsidRPr="00AB7148">
        <w:rPr>
          <w:b/>
          <w:bCs/>
          <w:szCs w:val="24"/>
        </w:rPr>
        <w:t>Please note:</w:t>
      </w:r>
      <w:r w:rsidRPr="00AB7148">
        <w:rPr>
          <w:szCs w:val="24"/>
        </w:rPr>
        <w:t xml:space="preserve"> </w:t>
      </w:r>
      <w:r w:rsidR="00AD7BCB" w:rsidRPr="00AB7148">
        <w:rPr>
          <w:szCs w:val="24"/>
        </w:rPr>
        <w:t>Places are</w:t>
      </w:r>
      <w:r w:rsidR="007026F1" w:rsidRPr="00AB7148">
        <w:rPr>
          <w:szCs w:val="24"/>
        </w:rPr>
        <w:t xml:space="preserve"> secured once payment has been received.</w:t>
      </w:r>
      <w:r w:rsidR="004B0211" w:rsidRPr="00AB7148">
        <w:rPr>
          <w:szCs w:val="24"/>
        </w:rPr>
        <w:t xml:space="preserve"> </w:t>
      </w:r>
      <w:r w:rsidR="00AD7BCB" w:rsidRPr="00AB7148">
        <w:rPr>
          <w:szCs w:val="24"/>
        </w:rPr>
        <w:t>For</w:t>
      </w:r>
      <w:r w:rsidR="004B0211" w:rsidRPr="00AB7148">
        <w:rPr>
          <w:szCs w:val="24"/>
        </w:rPr>
        <w:t xml:space="preserve"> group bookings</w:t>
      </w:r>
      <w:r w:rsidR="00AD7BCB" w:rsidRPr="00AB7148">
        <w:rPr>
          <w:szCs w:val="24"/>
        </w:rPr>
        <w:t>,</w:t>
      </w:r>
      <w:r w:rsidR="004B0211" w:rsidRPr="00AB7148">
        <w:rPr>
          <w:szCs w:val="24"/>
        </w:rPr>
        <w:t xml:space="preserve"> an invoice will be sent to the </w:t>
      </w:r>
      <w:r w:rsidR="0030693A" w:rsidRPr="00AB7148">
        <w:rPr>
          <w:szCs w:val="24"/>
        </w:rPr>
        <w:t>submitter.</w:t>
      </w:r>
    </w:p>
    <w:p w14:paraId="7B4A0971" w14:textId="0C412433" w:rsidR="007026F1" w:rsidRDefault="007026F1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A0" w:firstRow="1" w:lastRow="0" w:firstColumn="1" w:lastColumn="1" w:noHBand="0" w:noVBand="1"/>
      </w:tblPr>
      <w:tblGrid>
        <w:gridCol w:w="2639"/>
        <w:gridCol w:w="6692"/>
      </w:tblGrid>
      <w:tr w:rsidR="002A4ED5" w:rsidRPr="00266220" w14:paraId="197FF862" w14:textId="77777777" w:rsidTr="00691E2C">
        <w:tc>
          <w:tcPr>
            <w:tcW w:w="1414" w:type="pct"/>
            <w:vAlign w:val="bottom"/>
          </w:tcPr>
          <w:p w14:paraId="6F6569E2" w14:textId="713660D2" w:rsidR="002A4ED5" w:rsidRPr="00266220" w:rsidRDefault="004B0211" w:rsidP="002A4ED5">
            <w:pPr>
              <w:rPr>
                <w:rFonts w:cstheme="minorHAnsi"/>
                <w:szCs w:val="24"/>
                <w:lang w:val="en-GB"/>
              </w:rPr>
            </w:pPr>
            <w:r w:rsidRPr="00AB7148">
              <w:rPr>
                <w:rFonts w:cstheme="minorHAnsi"/>
                <w:szCs w:val="24"/>
                <w:lang w:val="en-GB"/>
              </w:rPr>
              <w:t>Submitted by</w:t>
            </w:r>
          </w:p>
        </w:tc>
        <w:sdt>
          <w:sdtPr>
            <w:rPr>
              <w:rFonts w:cstheme="minorHAnsi"/>
              <w:szCs w:val="24"/>
              <w:lang w:val="en-GB"/>
            </w:rPr>
            <w:id w:val="9380327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86" w:type="pct"/>
                <w:tcBorders>
                  <w:bottom w:val="single" w:sz="4" w:space="0" w:color="auto"/>
                </w:tcBorders>
                <w:vAlign w:val="bottom"/>
              </w:tcPr>
              <w:p w14:paraId="209BF12C" w14:textId="17395CC8" w:rsidR="002A4ED5" w:rsidRPr="00266220" w:rsidRDefault="007570BF" w:rsidP="002A4ED5">
                <w:pPr>
                  <w:rPr>
                    <w:rFonts w:cstheme="minorHAnsi"/>
                    <w:szCs w:val="24"/>
                    <w:lang w:val="en-GB"/>
                  </w:rPr>
                </w:pPr>
                <w:r w:rsidRPr="0073394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66220" w14:paraId="25081C49" w14:textId="77777777" w:rsidTr="00691E2C">
        <w:sdt>
          <w:sdtPr>
            <w:rPr>
              <w:rFonts w:cstheme="minorHAnsi"/>
              <w:sz w:val="22"/>
              <w:szCs w:val="22"/>
              <w:lang w:val="en-GB"/>
            </w:rPr>
            <w:id w:val="1692185716"/>
            <w:placeholder>
              <w:docPart w:val="63EBA50069FA4ECF9BC69EC4AFC1EF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D688172" w14:textId="494857AA" w:rsidR="002A4ED5" w:rsidRPr="00266220" w:rsidRDefault="002A4ED5" w:rsidP="002A4ED5">
                <w:pPr>
                  <w:rPr>
                    <w:rFonts w:cstheme="minorHAnsi"/>
                    <w:szCs w:val="24"/>
                    <w:lang w:val="en-GB"/>
                  </w:rPr>
                </w:pPr>
                <w:r w:rsidRPr="00AB7148">
                  <w:rPr>
                    <w:rFonts w:cstheme="minorHAnsi"/>
                    <w:szCs w:val="24"/>
                    <w:lang w:val="en-GB" w:bidi="en-GB"/>
                  </w:rPr>
                  <w:t>Phone Number</w:t>
                </w:r>
              </w:p>
            </w:tc>
          </w:sdtContent>
        </w:sdt>
        <w:sdt>
          <w:sdtPr>
            <w:rPr>
              <w:rFonts w:cstheme="minorHAnsi"/>
              <w:szCs w:val="24"/>
              <w:lang w:val="en-GB"/>
            </w:rPr>
            <w:id w:val="-11931498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86" w:type="pct"/>
                <w:tcBorders>
                  <w:bottom w:val="single" w:sz="4" w:space="0" w:color="auto"/>
                </w:tcBorders>
                <w:vAlign w:val="bottom"/>
              </w:tcPr>
              <w:p w14:paraId="0D3AD4F3" w14:textId="1E1A9ED1" w:rsidR="002A4ED5" w:rsidRPr="00266220" w:rsidRDefault="007570BF" w:rsidP="002A4ED5">
                <w:pPr>
                  <w:rPr>
                    <w:rFonts w:cstheme="minorHAnsi"/>
                    <w:szCs w:val="24"/>
                    <w:lang w:val="en-GB"/>
                  </w:rPr>
                </w:pPr>
                <w:r w:rsidRPr="0073394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66220" w14:paraId="5704CD91" w14:textId="77777777" w:rsidTr="00691E2C">
        <w:sdt>
          <w:sdtPr>
            <w:rPr>
              <w:rFonts w:cstheme="minorHAnsi"/>
              <w:sz w:val="22"/>
              <w:szCs w:val="22"/>
              <w:lang w:val="en-GB"/>
            </w:rPr>
            <w:id w:val="639315362"/>
            <w:placeholder>
              <w:docPart w:val="FC41996355E74DECBDB112910E76D0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4331E43A" w14:textId="77777777" w:rsidR="002A4ED5" w:rsidRPr="00266220" w:rsidRDefault="002A4ED5" w:rsidP="002A4ED5">
                <w:pPr>
                  <w:rPr>
                    <w:rFonts w:cstheme="minorHAnsi"/>
                    <w:szCs w:val="24"/>
                    <w:lang w:val="en-GB"/>
                  </w:rPr>
                </w:pPr>
                <w:r w:rsidRPr="00AB7148">
                  <w:rPr>
                    <w:rFonts w:cstheme="minorHAnsi"/>
                    <w:szCs w:val="24"/>
                    <w:lang w:val="en-GB" w:bidi="en-GB"/>
                  </w:rPr>
                  <w:t>Email address</w:t>
                </w:r>
              </w:p>
            </w:tc>
          </w:sdtContent>
        </w:sdt>
        <w:sdt>
          <w:sdtPr>
            <w:rPr>
              <w:rFonts w:cstheme="minorHAnsi"/>
              <w:szCs w:val="24"/>
              <w:lang w:val="en-GB"/>
            </w:rPr>
            <w:id w:val="12223303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8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C0D5863" w14:textId="1033D721" w:rsidR="002A4ED5" w:rsidRPr="00266220" w:rsidRDefault="007570BF" w:rsidP="002A4ED5">
                <w:pPr>
                  <w:rPr>
                    <w:rFonts w:cstheme="minorHAnsi"/>
                    <w:szCs w:val="24"/>
                    <w:lang w:val="en-GB"/>
                  </w:rPr>
                </w:pPr>
                <w:r w:rsidRPr="0073394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B2CA3DA" w14:textId="77777777" w:rsidR="00AB7148" w:rsidRDefault="00AB7148" w:rsidP="00562601">
      <w:pPr>
        <w:pStyle w:val="NoSpacing"/>
        <w:rPr>
          <w:rFonts w:cstheme="minorHAnsi"/>
          <w:sz w:val="24"/>
          <w:szCs w:val="24"/>
          <w:lang w:val="en-GB"/>
        </w:rPr>
      </w:pPr>
    </w:p>
    <w:p w14:paraId="37BFFA1B" w14:textId="77777777" w:rsidR="00E71B44" w:rsidRDefault="00E71B44" w:rsidP="00562601">
      <w:pPr>
        <w:pStyle w:val="NoSpacing"/>
        <w:rPr>
          <w:rFonts w:cstheme="minorHAnsi"/>
          <w:b/>
          <w:bCs/>
          <w:sz w:val="28"/>
          <w:lang w:val="en-GB"/>
        </w:rPr>
      </w:pPr>
    </w:p>
    <w:p w14:paraId="4D9541C2" w14:textId="5AEAB759" w:rsidR="00691E2C" w:rsidRPr="003A463F" w:rsidRDefault="00691E2C" w:rsidP="00562601">
      <w:pPr>
        <w:pStyle w:val="NoSpacing"/>
        <w:rPr>
          <w:rFonts w:cstheme="minorHAnsi"/>
          <w:b/>
          <w:bCs/>
          <w:sz w:val="28"/>
          <w:lang w:val="en-GB"/>
        </w:rPr>
      </w:pPr>
      <w:r w:rsidRPr="003A463F">
        <w:rPr>
          <w:rFonts w:cstheme="minorHAnsi"/>
          <w:b/>
          <w:bCs/>
          <w:sz w:val="28"/>
          <w:lang w:val="en-GB"/>
        </w:rPr>
        <w:t>Method of payment</w:t>
      </w:r>
    </w:p>
    <w:p w14:paraId="7A789573" w14:textId="0494FB6C" w:rsidR="003A463F" w:rsidRDefault="003A463F" w:rsidP="003A463F">
      <w:pPr>
        <w:pStyle w:val="NoSpacing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Directly (an invoice will be sent to you via email) </w:t>
      </w:r>
      <w:sdt>
        <w:sdtPr>
          <w:rPr>
            <w:rFonts w:cstheme="minorHAnsi"/>
            <w:sz w:val="24"/>
            <w:szCs w:val="24"/>
            <w:lang w:val="en-GB"/>
          </w:rPr>
          <w:id w:val="1883674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  <w:lang w:val="en-GB"/>
            </w:rPr>
            <w:t>☐</w:t>
          </w:r>
        </w:sdtContent>
      </w:sdt>
    </w:p>
    <w:p w14:paraId="04405410" w14:textId="38D97855" w:rsidR="003A463F" w:rsidRDefault="003A463F" w:rsidP="003A463F">
      <w:pPr>
        <w:pStyle w:val="NoSpacing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Purchase Order (NHS only) </w:t>
      </w:r>
      <w:sdt>
        <w:sdtPr>
          <w:rPr>
            <w:rFonts w:cstheme="minorHAnsi"/>
            <w:sz w:val="24"/>
            <w:szCs w:val="24"/>
            <w:lang w:val="en-GB"/>
          </w:rPr>
          <w:id w:val="-169167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  <w:lang w:val="en-GB"/>
            </w:rPr>
            <w:t>☐</w:t>
          </w:r>
        </w:sdtContent>
      </w:sdt>
    </w:p>
    <w:p w14:paraId="70A626DE" w14:textId="77777777" w:rsidR="003A463F" w:rsidRDefault="003A463F" w:rsidP="00562601">
      <w:pPr>
        <w:pStyle w:val="NoSpacing"/>
        <w:rPr>
          <w:rFonts w:cstheme="minorHAnsi"/>
          <w:sz w:val="24"/>
          <w:szCs w:val="24"/>
          <w:lang w:val="en-GB"/>
        </w:rPr>
      </w:pPr>
    </w:p>
    <w:p w14:paraId="335152D9" w14:textId="71B5AB46" w:rsidR="003A463F" w:rsidRDefault="00103C4E" w:rsidP="00562601">
      <w:pPr>
        <w:pStyle w:val="NoSpacing"/>
        <w:rPr>
          <w:rFonts w:cstheme="minorHAnsi"/>
          <w:b/>
          <w:bCs/>
          <w:sz w:val="28"/>
          <w:lang w:val="en-GB"/>
        </w:rPr>
      </w:pPr>
      <w:r>
        <w:rPr>
          <w:rFonts w:cstheme="minorHAnsi"/>
          <w:b/>
          <w:bCs/>
          <w:sz w:val="28"/>
          <w:lang w:val="en-GB"/>
        </w:rPr>
        <w:t>To pay</w:t>
      </w:r>
    </w:p>
    <w:p w14:paraId="3791D053" w14:textId="77777777" w:rsidR="003A463F" w:rsidRDefault="003A463F" w:rsidP="00562601">
      <w:pPr>
        <w:pStyle w:val="NoSpacing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In-full </w:t>
      </w:r>
      <w:sdt>
        <w:sdtPr>
          <w:rPr>
            <w:rFonts w:cstheme="minorHAnsi"/>
            <w:sz w:val="24"/>
            <w:szCs w:val="24"/>
            <w:lang w:val="en-GB"/>
          </w:rPr>
          <w:id w:val="-561186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  <w:lang w:val="en-GB"/>
            </w:rPr>
            <w:t>☐</w:t>
          </w:r>
        </w:sdtContent>
      </w:sdt>
      <w:r>
        <w:rPr>
          <w:rFonts w:cstheme="minorHAnsi"/>
          <w:sz w:val="24"/>
          <w:szCs w:val="24"/>
          <w:lang w:val="en-GB"/>
        </w:rPr>
        <w:t xml:space="preserve"> </w:t>
      </w:r>
    </w:p>
    <w:p w14:paraId="61674710" w14:textId="23679C7E" w:rsidR="003A463F" w:rsidRDefault="003A463F" w:rsidP="00562601">
      <w:pPr>
        <w:pStyle w:val="NoSpacing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Deposit of £250.00</w:t>
      </w:r>
      <w:r w:rsidR="00E0096F">
        <w:rPr>
          <w:rFonts w:cstheme="minorHAnsi"/>
          <w:sz w:val="24"/>
          <w:szCs w:val="24"/>
          <w:lang w:val="en-GB"/>
        </w:rPr>
        <w:t xml:space="preserve"> per person</w:t>
      </w:r>
      <w:r w:rsidR="00103C4E">
        <w:rPr>
          <w:rFonts w:cstheme="minorHAnsi"/>
          <w:sz w:val="24"/>
          <w:szCs w:val="24"/>
          <w:lang w:val="en-GB"/>
        </w:rPr>
        <w:t>*</w:t>
      </w:r>
      <w:r>
        <w:rPr>
          <w:rFonts w:cstheme="minorHAnsi"/>
          <w:sz w:val="24"/>
          <w:szCs w:val="24"/>
          <w:lang w:val="en-GB"/>
        </w:rPr>
        <w:t xml:space="preserve"> </w:t>
      </w:r>
      <w:sdt>
        <w:sdtPr>
          <w:rPr>
            <w:rFonts w:cstheme="minorHAnsi"/>
            <w:sz w:val="24"/>
            <w:szCs w:val="24"/>
            <w:lang w:val="en-GB"/>
          </w:rPr>
          <w:id w:val="-1481774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BF4">
            <w:rPr>
              <w:rFonts w:ascii="MS Gothic" w:eastAsia="MS Gothic" w:hAnsi="MS Gothic" w:cstheme="minorHAnsi" w:hint="eastAsia"/>
              <w:sz w:val="24"/>
              <w:szCs w:val="24"/>
              <w:lang w:val="en-GB"/>
            </w:rPr>
            <w:t>☐</w:t>
          </w:r>
        </w:sdtContent>
      </w:sdt>
    </w:p>
    <w:p w14:paraId="14671028" w14:textId="1FC374BB" w:rsidR="00691E2C" w:rsidRDefault="00103C4E" w:rsidP="00562601">
      <w:pPr>
        <w:pStyle w:val="NoSpacing"/>
        <w:rPr>
          <w:rFonts w:cstheme="minorHAnsi"/>
          <w:i/>
          <w:iCs/>
          <w:sz w:val="24"/>
          <w:szCs w:val="24"/>
          <w:lang w:val="en-GB"/>
        </w:rPr>
      </w:pPr>
      <w:r>
        <w:rPr>
          <w:rFonts w:cstheme="minorHAnsi"/>
          <w:i/>
          <w:iCs/>
          <w:sz w:val="24"/>
          <w:szCs w:val="24"/>
          <w:lang w:val="en-GB"/>
        </w:rPr>
        <w:t>*</w:t>
      </w:r>
      <w:r w:rsidRPr="00103C4E">
        <w:rPr>
          <w:rFonts w:cstheme="minorHAnsi"/>
          <w:i/>
          <w:iCs/>
          <w:sz w:val="24"/>
          <w:szCs w:val="24"/>
          <w:lang w:val="en-GB"/>
        </w:rPr>
        <w:t xml:space="preserve">Remaining balance </w:t>
      </w:r>
      <w:r>
        <w:rPr>
          <w:rFonts w:cstheme="minorHAnsi"/>
          <w:i/>
          <w:iCs/>
          <w:sz w:val="24"/>
          <w:szCs w:val="24"/>
          <w:lang w:val="en-GB"/>
        </w:rPr>
        <w:t>required</w:t>
      </w:r>
      <w:r w:rsidRPr="00103C4E">
        <w:rPr>
          <w:rFonts w:cstheme="minorHAnsi"/>
          <w:i/>
          <w:iCs/>
          <w:sz w:val="24"/>
          <w:szCs w:val="24"/>
          <w:lang w:val="en-GB"/>
        </w:rPr>
        <w:t xml:space="preserve"> 14 days before the event</w:t>
      </w:r>
    </w:p>
    <w:p w14:paraId="039973AD" w14:textId="77777777" w:rsidR="00103C4E" w:rsidRPr="00103C4E" w:rsidRDefault="00103C4E" w:rsidP="00562601">
      <w:pPr>
        <w:pStyle w:val="NoSpacing"/>
        <w:rPr>
          <w:rFonts w:cstheme="minorHAnsi"/>
          <w:i/>
          <w:iCs/>
          <w:sz w:val="24"/>
          <w:szCs w:val="24"/>
          <w:lang w:val="en-GB"/>
        </w:rPr>
      </w:pPr>
    </w:p>
    <w:p w14:paraId="1FB6451D" w14:textId="11FE33E1" w:rsidR="00AB7148" w:rsidRPr="003A463F" w:rsidRDefault="00AB7148" w:rsidP="00562601">
      <w:pPr>
        <w:pStyle w:val="NoSpacing"/>
        <w:rPr>
          <w:rFonts w:cstheme="minorHAnsi"/>
          <w:b/>
          <w:bCs/>
          <w:sz w:val="28"/>
          <w:lang w:val="en-GB"/>
        </w:rPr>
      </w:pPr>
      <w:r w:rsidRPr="003A463F">
        <w:rPr>
          <w:rFonts w:cstheme="minorHAnsi"/>
          <w:b/>
          <w:bCs/>
          <w:sz w:val="28"/>
          <w:lang w:val="en-GB"/>
        </w:rPr>
        <w:t>Attendees</w:t>
      </w:r>
    </w:p>
    <w:tbl>
      <w:tblPr>
        <w:tblW w:w="5029" w:type="pct"/>
        <w:tblLayout w:type="fixed"/>
        <w:tblLook w:val="04A0" w:firstRow="1" w:lastRow="0" w:firstColumn="1" w:lastColumn="0" w:noHBand="0" w:noVBand="1"/>
      </w:tblPr>
      <w:tblGrid>
        <w:gridCol w:w="2971"/>
        <w:gridCol w:w="2978"/>
        <w:gridCol w:w="3426"/>
      </w:tblGrid>
      <w:tr w:rsidR="00AB7148" w:rsidRPr="00266220" w14:paraId="14F662AF" w14:textId="77777777" w:rsidTr="007570BF">
        <w:trPr>
          <w:trHeight w:val="429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728C" w14:textId="1A33E6CD" w:rsidR="00AB7148" w:rsidRPr="003A463F" w:rsidRDefault="00AB7148" w:rsidP="00AB7148">
            <w:pPr>
              <w:spacing w:before="0"/>
              <w:jc w:val="center"/>
              <w:rPr>
                <w:rFonts w:eastAsia="Calibri" w:cstheme="minorHAnsi"/>
                <w:b/>
                <w:szCs w:val="24"/>
                <w:lang w:val="en-GB"/>
              </w:rPr>
            </w:pPr>
            <w:r w:rsidRPr="003A463F">
              <w:rPr>
                <w:rFonts w:eastAsia="Calibri" w:cstheme="minorHAnsi"/>
                <w:b/>
                <w:szCs w:val="24"/>
                <w:lang w:val="en-GB"/>
              </w:rPr>
              <w:t>Name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5CAC" w14:textId="542A0304" w:rsidR="00AB7148" w:rsidRPr="003A463F" w:rsidRDefault="00AB7148" w:rsidP="00AB7148">
            <w:pPr>
              <w:spacing w:before="0"/>
              <w:jc w:val="center"/>
              <w:rPr>
                <w:rFonts w:eastAsia="Calibri" w:cstheme="minorHAnsi"/>
                <w:b/>
                <w:szCs w:val="24"/>
                <w:lang w:val="en-GB"/>
              </w:rPr>
            </w:pPr>
            <w:r w:rsidRPr="003A463F">
              <w:rPr>
                <w:rFonts w:eastAsia="Calibri" w:cstheme="minorHAnsi"/>
                <w:b/>
                <w:szCs w:val="24"/>
                <w:lang w:val="en-GB"/>
              </w:rPr>
              <w:t>Phone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F6F8" w14:textId="6AC2814C" w:rsidR="00AB7148" w:rsidRPr="003A463F" w:rsidRDefault="00AB7148" w:rsidP="00AB7148">
            <w:pPr>
              <w:spacing w:before="0"/>
              <w:jc w:val="center"/>
              <w:rPr>
                <w:rFonts w:eastAsia="Calibri" w:cstheme="minorHAnsi"/>
                <w:b/>
                <w:szCs w:val="24"/>
                <w:lang w:val="en-GB"/>
              </w:rPr>
            </w:pPr>
            <w:r w:rsidRPr="003A463F">
              <w:rPr>
                <w:rFonts w:eastAsia="Calibri" w:cstheme="minorHAnsi"/>
                <w:b/>
                <w:szCs w:val="24"/>
                <w:lang w:val="en-GB"/>
              </w:rPr>
              <w:t>Email</w:t>
            </w:r>
          </w:p>
        </w:tc>
      </w:tr>
      <w:tr w:rsidR="00AB7148" w:rsidRPr="00266220" w14:paraId="26DA97F4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-15506785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1CE8EE3" w14:textId="45423991" w:rsidR="00AB7148" w:rsidRPr="007570BF" w:rsidRDefault="007570BF" w:rsidP="00AB7148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20135654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D986EA3" w14:textId="273D3696" w:rsidR="00AB7148" w:rsidRPr="007570BF" w:rsidRDefault="007570BF" w:rsidP="00AB7148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8182227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BD9297F" w14:textId="27E1F3B8" w:rsidR="00AB7148" w:rsidRPr="007570BF" w:rsidRDefault="007570BF" w:rsidP="00AB7148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026F1" w:rsidRPr="00266220" w14:paraId="4958F2B3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-10002699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0435D2" w14:textId="64AC4FA7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-16801177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55B113" w14:textId="3C33878F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-5782984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2C76DC4D" w14:textId="7A019C1C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026F1" w:rsidRPr="00266220" w14:paraId="0F74409D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10502672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46399B6" w14:textId="7D8AFEA2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-18581878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DF5C3F7" w14:textId="394602A0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7798243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86BADF9" w14:textId="290850B6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026F1" w:rsidRPr="00266220" w14:paraId="0363F5AE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-14226346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9DF6F6B" w14:textId="20A777BC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0097966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05AD21C" w14:textId="4B6AB71F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-8185008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73B315F" w14:textId="746B88A0" w:rsidR="007026F1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03C4E" w:rsidRPr="00266220" w14:paraId="712B99A7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-6277064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5734817" w14:textId="31B54C8A" w:rsidR="00103C4E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4498259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2A180DB" w14:textId="21E91102" w:rsidR="00103C4E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284082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8D93DFA" w14:textId="7754D887" w:rsidR="00103C4E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974F95" w:rsidRPr="00266220" w14:paraId="160E5BB1" w14:textId="77777777" w:rsidTr="007570BF">
        <w:sdt>
          <w:sdtPr>
            <w:rPr>
              <w:rFonts w:cstheme="minorHAnsi"/>
              <w:sz w:val="22"/>
              <w:szCs w:val="22"/>
              <w:lang w:val="en-GB"/>
            </w:rPr>
            <w:id w:val="5304664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716E1D" w14:textId="2B83398E" w:rsidR="00974F95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817146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58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A9A0BF9" w14:textId="0B2EB715" w:rsidR="00974F95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  <w:lang w:val="en-GB"/>
            </w:rPr>
            <w:id w:val="1656846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2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2CA4D90" w14:textId="733C4CC1" w:rsidR="00974F95" w:rsidRPr="007570BF" w:rsidRDefault="007570BF" w:rsidP="002A4ED5">
                <w:pPr>
                  <w:rPr>
                    <w:rFonts w:cstheme="minorHAnsi"/>
                    <w:sz w:val="22"/>
                    <w:szCs w:val="22"/>
                    <w:lang w:val="en-GB"/>
                  </w:rPr>
                </w:pPr>
                <w:r w:rsidRPr="007570BF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2BF65A47" w14:textId="77777777" w:rsidR="007570BF" w:rsidRDefault="007570BF" w:rsidP="003A463F">
      <w:pPr>
        <w:rPr>
          <w:lang w:val="en-GB"/>
        </w:rPr>
      </w:pPr>
    </w:p>
    <w:p w14:paraId="0EEDEF01" w14:textId="5CBF24DF" w:rsidR="00103C4E" w:rsidRPr="00E71B44" w:rsidRDefault="00103C4E" w:rsidP="003A463F">
      <w:pPr>
        <w:rPr>
          <w:sz w:val="22"/>
          <w:szCs w:val="24"/>
          <w:lang w:val="en-GB"/>
        </w:rPr>
      </w:pPr>
      <w:r w:rsidRPr="00E71B44">
        <w:rPr>
          <w:b/>
          <w:bCs/>
          <w:lang w:val="en-GB"/>
        </w:rPr>
        <w:t xml:space="preserve">Please return </w:t>
      </w:r>
      <w:r w:rsidR="00974F95" w:rsidRPr="00E71B44">
        <w:rPr>
          <w:b/>
          <w:bCs/>
          <w:lang w:val="en-GB"/>
        </w:rPr>
        <w:t xml:space="preserve">the form </w:t>
      </w:r>
      <w:r w:rsidRPr="00E71B44">
        <w:rPr>
          <w:b/>
          <w:bCs/>
          <w:lang w:val="en-GB"/>
        </w:rPr>
        <w:t>to</w:t>
      </w:r>
      <w:r w:rsidRPr="00E71B44">
        <w:rPr>
          <w:sz w:val="22"/>
          <w:szCs w:val="24"/>
          <w:lang w:val="en-GB"/>
        </w:rPr>
        <w:t xml:space="preserve"> </w:t>
      </w:r>
      <w:hyperlink r:id="rId19" w:history="1">
        <w:r w:rsidRPr="00E71B44">
          <w:rPr>
            <w:rStyle w:val="Hyperlink"/>
            <w:color w:val="0F6FC6" w:themeColor="accent1"/>
            <w:lang w:val="en-GB"/>
          </w:rPr>
          <w:t>enquiries@cheshire-psychology.co.uk</w:t>
        </w:r>
      </w:hyperlink>
      <w:r w:rsidRPr="00E71B44">
        <w:rPr>
          <w:color w:val="0F6FC6" w:themeColor="accent1"/>
          <w:lang w:val="en-GB"/>
        </w:rPr>
        <w:t xml:space="preserve"> </w:t>
      </w:r>
    </w:p>
    <w:sectPr w:rsidR="00103C4E" w:rsidRPr="00E71B44" w:rsidSect="00103C4E">
      <w:footerReference w:type="default" r:id="rId20"/>
      <w:pgSz w:w="11906" w:h="16838" w:code="9"/>
      <w:pgMar w:top="1440" w:right="1135" w:bottom="56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D03A9" w14:textId="77777777" w:rsidR="00592B6D" w:rsidRDefault="00592B6D" w:rsidP="00650259">
      <w:pPr>
        <w:spacing w:line="240" w:lineRule="auto"/>
      </w:pPr>
      <w:r>
        <w:separator/>
      </w:r>
    </w:p>
  </w:endnote>
  <w:endnote w:type="continuationSeparator" w:id="0">
    <w:p w14:paraId="7CA96FB2" w14:textId="77777777" w:rsidR="00592B6D" w:rsidRDefault="00592B6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5FEAFA-9831-4CEC-BEB2-1459356CA115}"/>
    <w:embedBold r:id="rId2" w:fontKey="{A85E8CA4-E27E-4BF9-933A-0D167F1FE124}"/>
    <w:embedItalic r:id="rId3" w:fontKey="{99CF66B1-B014-49D8-96BE-E18D4D869396}"/>
    <w:embedBoldItalic r:id="rId4" w:fontKey="{615CFCEC-AAA6-44F3-ACE1-D6BF670ECA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BF7FDF0-1442-489C-ACB6-0C0A89A8E400}"/>
    <w:embedBold r:id="rId6" w:fontKey="{281E2D4C-E824-4D64-970F-DE21808AE4C2}"/>
    <w:embedItalic r:id="rId7" w:fontKey="{72B1AE43-664A-4098-8965-8E25CED32AA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4E1FFAB-79E4-48ED-81C1-AE839252C0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979555D-E733-4452-80E7-57E056AE76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412B8EC-CD1D-47E7-81C2-ECCE89514101}"/>
  </w:font>
  <w:font w:name="Univers Light">
    <w:charset w:val="00"/>
    <w:family w:val="swiss"/>
    <w:pitch w:val="variable"/>
    <w:sig w:usb0="80000287" w:usb1="00000000" w:usb2="00000000" w:usb3="00000000" w:csb0="0000000F" w:csb1="00000000"/>
    <w:embedBoldItalic r:id="rId11" w:fontKey="{ADF7A871-A149-4FCA-A7DA-98F128656D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68910" w14:textId="7C1511D6" w:rsidR="0030693A" w:rsidRDefault="0030693A" w:rsidP="0030693A">
    <w:pPr>
      <w:pStyle w:val="Footer"/>
      <w:pBdr>
        <w:bottom w:val="single" w:sz="6" w:space="1" w:color="auto"/>
      </w:pBdr>
      <w:jc w:val="center"/>
      <w:rPr>
        <w:rFonts w:ascii="Univers Light" w:hAnsi="Univers Light"/>
        <w:b/>
        <w:i/>
        <w:sz w:val="20"/>
        <w:szCs w:val="20"/>
      </w:rPr>
    </w:pPr>
  </w:p>
  <w:p w14:paraId="5C8E5662" w14:textId="6CD32099" w:rsidR="0030693A" w:rsidRPr="00BF2064" w:rsidRDefault="0030693A" w:rsidP="0030693A">
    <w:pPr>
      <w:pStyle w:val="Footer"/>
      <w:jc w:val="center"/>
      <w:rPr>
        <w:rFonts w:ascii="Univers Light" w:hAnsi="Univers Light"/>
        <w:b/>
        <w:i/>
        <w:sz w:val="20"/>
        <w:szCs w:val="20"/>
      </w:rPr>
    </w:pPr>
    <w:r w:rsidRPr="00BF2064">
      <w:rPr>
        <w:rFonts w:ascii="Univers Light" w:hAnsi="Univers Light"/>
        <w:b/>
        <w:i/>
        <w:sz w:val="20"/>
        <w:szCs w:val="20"/>
      </w:rPr>
      <w:t>Director: Dr M. Lloyd BA, M.Sc. D. Clin Psych (Birm).</w:t>
    </w:r>
  </w:p>
  <w:p w14:paraId="5B94D8F9" w14:textId="77777777" w:rsidR="0030693A" w:rsidRPr="00BF2064" w:rsidRDefault="0030693A" w:rsidP="0030693A">
    <w:pPr>
      <w:pStyle w:val="Footer"/>
      <w:jc w:val="center"/>
      <w:rPr>
        <w:rFonts w:ascii="Univers Light" w:hAnsi="Univers Light"/>
        <w:b/>
        <w:i/>
        <w:sz w:val="20"/>
        <w:szCs w:val="20"/>
      </w:rPr>
    </w:pPr>
    <w:r w:rsidRPr="00BF2064">
      <w:rPr>
        <w:rFonts w:ascii="Univers Light" w:hAnsi="Univers Light"/>
        <w:b/>
        <w:i/>
        <w:sz w:val="20"/>
        <w:szCs w:val="20"/>
      </w:rPr>
      <w:t>Registered with the British Psychological Society and The Health Professions Council</w:t>
    </w:r>
  </w:p>
  <w:p w14:paraId="37BCFB1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EF4B0" w14:textId="77777777" w:rsidR="00592B6D" w:rsidRDefault="00592B6D" w:rsidP="00650259">
      <w:pPr>
        <w:spacing w:line="240" w:lineRule="auto"/>
      </w:pPr>
      <w:r>
        <w:separator/>
      </w:r>
    </w:p>
  </w:footnote>
  <w:footnote w:type="continuationSeparator" w:id="0">
    <w:p w14:paraId="11531BA3" w14:textId="77777777" w:rsidR="00592B6D" w:rsidRDefault="00592B6D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42438255">
    <w:abstractNumId w:val="11"/>
  </w:num>
  <w:num w:numId="2" w16cid:durableId="236862501">
    <w:abstractNumId w:val="7"/>
  </w:num>
  <w:num w:numId="3" w16cid:durableId="78454229">
    <w:abstractNumId w:val="15"/>
  </w:num>
  <w:num w:numId="4" w16cid:durableId="554246543">
    <w:abstractNumId w:val="12"/>
  </w:num>
  <w:num w:numId="5" w16cid:durableId="1395350243">
    <w:abstractNumId w:val="13"/>
  </w:num>
  <w:num w:numId="6" w16cid:durableId="1414933054">
    <w:abstractNumId w:val="19"/>
  </w:num>
  <w:num w:numId="7" w16cid:durableId="1285232622">
    <w:abstractNumId w:val="6"/>
  </w:num>
  <w:num w:numId="8" w16cid:durableId="1117456067">
    <w:abstractNumId w:val="10"/>
  </w:num>
  <w:num w:numId="9" w16cid:durableId="593711280">
    <w:abstractNumId w:val="17"/>
  </w:num>
  <w:num w:numId="10" w16cid:durableId="52238794">
    <w:abstractNumId w:val="1"/>
  </w:num>
  <w:num w:numId="11" w16cid:durableId="1176533473">
    <w:abstractNumId w:val="5"/>
  </w:num>
  <w:num w:numId="12" w16cid:durableId="1605117340">
    <w:abstractNumId w:val="0"/>
  </w:num>
  <w:num w:numId="13" w16cid:durableId="1667172062">
    <w:abstractNumId w:val="2"/>
  </w:num>
  <w:num w:numId="14" w16cid:durableId="48190340">
    <w:abstractNumId w:val="9"/>
  </w:num>
  <w:num w:numId="15" w16cid:durableId="1417048053">
    <w:abstractNumId w:val="8"/>
  </w:num>
  <w:num w:numId="16" w16cid:durableId="879828877">
    <w:abstractNumId w:val="16"/>
  </w:num>
  <w:num w:numId="17" w16cid:durableId="130485170">
    <w:abstractNumId w:val="3"/>
  </w:num>
  <w:num w:numId="18" w16cid:durableId="1740012302">
    <w:abstractNumId w:val="21"/>
  </w:num>
  <w:num w:numId="19" w16cid:durableId="1964144952">
    <w:abstractNumId w:val="18"/>
  </w:num>
  <w:num w:numId="20" w16cid:durableId="1481994096">
    <w:abstractNumId w:val="14"/>
  </w:num>
  <w:num w:numId="21" w16cid:durableId="1997494788">
    <w:abstractNumId w:val="20"/>
  </w:num>
  <w:num w:numId="22" w16cid:durableId="11779617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XlcMZrsh2YBH4suRE+wGcST5BVc34pYnHvRqRVs/YQy4CvQ+zZgiDJQlGY8IdDRrqyzQw01h430ZNiAN2M7bug==" w:salt="qSVCT4PGMaRlyU50bQ588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B6D"/>
    <w:rsid w:val="00003B30"/>
    <w:rsid w:val="00045CA6"/>
    <w:rsid w:val="00052382"/>
    <w:rsid w:val="0006568A"/>
    <w:rsid w:val="00076F0F"/>
    <w:rsid w:val="00084253"/>
    <w:rsid w:val="000D1F49"/>
    <w:rsid w:val="000F5C88"/>
    <w:rsid w:val="00103C4E"/>
    <w:rsid w:val="001727CA"/>
    <w:rsid w:val="001E4E2C"/>
    <w:rsid w:val="00261C01"/>
    <w:rsid w:val="00266220"/>
    <w:rsid w:val="002A4ED5"/>
    <w:rsid w:val="002A648D"/>
    <w:rsid w:val="002B69B4"/>
    <w:rsid w:val="002C56E6"/>
    <w:rsid w:val="002D3A9F"/>
    <w:rsid w:val="0030693A"/>
    <w:rsid w:val="00354B3D"/>
    <w:rsid w:val="00361E11"/>
    <w:rsid w:val="0039760F"/>
    <w:rsid w:val="003A463F"/>
    <w:rsid w:val="003B4744"/>
    <w:rsid w:val="003C4243"/>
    <w:rsid w:val="003F0847"/>
    <w:rsid w:val="0040090B"/>
    <w:rsid w:val="00446538"/>
    <w:rsid w:val="00450EEB"/>
    <w:rsid w:val="0046302A"/>
    <w:rsid w:val="00487D2D"/>
    <w:rsid w:val="004B0211"/>
    <w:rsid w:val="004D5D62"/>
    <w:rsid w:val="004F48C6"/>
    <w:rsid w:val="005112D0"/>
    <w:rsid w:val="00562601"/>
    <w:rsid w:val="0057256E"/>
    <w:rsid w:val="00577E06"/>
    <w:rsid w:val="00582B1C"/>
    <w:rsid w:val="00592B6D"/>
    <w:rsid w:val="005A36E5"/>
    <w:rsid w:val="005A3BF7"/>
    <w:rsid w:val="005B2D6E"/>
    <w:rsid w:val="005F2035"/>
    <w:rsid w:val="005F7990"/>
    <w:rsid w:val="006250A2"/>
    <w:rsid w:val="0063739C"/>
    <w:rsid w:val="00650259"/>
    <w:rsid w:val="0067266D"/>
    <w:rsid w:val="00691E2C"/>
    <w:rsid w:val="007026F1"/>
    <w:rsid w:val="00714BF4"/>
    <w:rsid w:val="007570BF"/>
    <w:rsid w:val="00770F25"/>
    <w:rsid w:val="00787DD4"/>
    <w:rsid w:val="007A35A8"/>
    <w:rsid w:val="007B0A85"/>
    <w:rsid w:val="007C6A52"/>
    <w:rsid w:val="00806FF3"/>
    <w:rsid w:val="0082043E"/>
    <w:rsid w:val="00852C44"/>
    <w:rsid w:val="008E203A"/>
    <w:rsid w:val="0090021E"/>
    <w:rsid w:val="00905BCD"/>
    <w:rsid w:val="0091229C"/>
    <w:rsid w:val="00940E73"/>
    <w:rsid w:val="00974F95"/>
    <w:rsid w:val="0098597D"/>
    <w:rsid w:val="00991B30"/>
    <w:rsid w:val="009D0C30"/>
    <w:rsid w:val="009D406B"/>
    <w:rsid w:val="009F2638"/>
    <w:rsid w:val="009F619A"/>
    <w:rsid w:val="009F6DDE"/>
    <w:rsid w:val="00A370A8"/>
    <w:rsid w:val="00A60442"/>
    <w:rsid w:val="00AB7148"/>
    <w:rsid w:val="00AC2926"/>
    <w:rsid w:val="00AD7BCB"/>
    <w:rsid w:val="00B04A50"/>
    <w:rsid w:val="00B160CA"/>
    <w:rsid w:val="00BD4753"/>
    <w:rsid w:val="00BD5CB1"/>
    <w:rsid w:val="00BE62EE"/>
    <w:rsid w:val="00BF2B46"/>
    <w:rsid w:val="00C003BA"/>
    <w:rsid w:val="00C427EB"/>
    <w:rsid w:val="00C46878"/>
    <w:rsid w:val="00C81922"/>
    <w:rsid w:val="00CB092A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096F"/>
    <w:rsid w:val="00E0535A"/>
    <w:rsid w:val="00E14589"/>
    <w:rsid w:val="00E61C09"/>
    <w:rsid w:val="00E677FE"/>
    <w:rsid w:val="00E71B44"/>
    <w:rsid w:val="00EB3B58"/>
    <w:rsid w:val="00EC7359"/>
    <w:rsid w:val="00EE3054"/>
    <w:rsid w:val="00F00606"/>
    <w:rsid w:val="00F01256"/>
    <w:rsid w:val="00F5418C"/>
    <w:rsid w:val="00F549BE"/>
    <w:rsid w:val="00FC4E88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66A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4B0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nquiries@cheshire-psychology.co.uk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cheshire-psychology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heshirepsychology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heshirepsychology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enquiries@cheshire-psychology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EBA50069FA4ECF9BC69EC4AFC1E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20F76-E6C8-4255-94AD-F521F64A80E6}"/>
      </w:docPartPr>
      <w:docPartBody>
        <w:p w:rsidR="002374C4" w:rsidRDefault="0099227E" w:rsidP="0099227E">
          <w:pPr>
            <w:pStyle w:val="63EBA50069FA4ECF9BC69EC4AFC1EF371"/>
          </w:pPr>
          <w:r w:rsidRPr="00AB7148">
            <w:rPr>
              <w:rFonts w:cstheme="minorHAnsi"/>
              <w:szCs w:val="24"/>
              <w:lang w:val="en-GB" w:bidi="en-GB"/>
            </w:rPr>
            <w:t>Phone Number</w:t>
          </w:r>
        </w:p>
      </w:docPartBody>
    </w:docPart>
    <w:docPart>
      <w:docPartPr>
        <w:name w:val="FC41996355E74DECBDB112910E76D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E8D04-06CF-4C0E-91E7-0AAEB5BA014A}"/>
      </w:docPartPr>
      <w:docPartBody>
        <w:p w:rsidR="002374C4" w:rsidRDefault="0099227E" w:rsidP="0099227E">
          <w:pPr>
            <w:pStyle w:val="FC41996355E74DECBDB112910E76D0371"/>
          </w:pPr>
          <w:r w:rsidRPr="00AB7148">
            <w:rPr>
              <w:rFonts w:cstheme="minorHAnsi"/>
              <w:szCs w:val="24"/>
              <w:lang w:val="en-GB" w:bidi="en-GB"/>
            </w:rPr>
            <w:t>Email address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F8608-129E-4636-AEE9-41B7ED943AFE}"/>
      </w:docPartPr>
      <w:docPartBody>
        <w:p w:rsidR="00A73ECE" w:rsidRDefault="00A73ECE">
          <w:r w:rsidRPr="0073394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C4"/>
    <w:rsid w:val="002374C4"/>
    <w:rsid w:val="0099227E"/>
    <w:rsid w:val="00A7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3ECE"/>
    <w:rPr>
      <w:color w:val="808080"/>
    </w:rPr>
  </w:style>
  <w:style w:type="paragraph" w:customStyle="1" w:styleId="63EBA50069FA4ECF9BC69EC4AFC1EF371">
    <w:name w:val="63EBA50069FA4ECF9BC69EC4AFC1EF371"/>
    <w:rsid w:val="0099227E"/>
    <w:pPr>
      <w:spacing w:before="120" w:after="0" w:line="271" w:lineRule="auto"/>
    </w:pPr>
    <w:rPr>
      <w:rFonts w:eastAsiaTheme="minorHAnsi"/>
      <w:kern w:val="0"/>
      <w:sz w:val="24"/>
      <w:szCs w:val="28"/>
      <w:lang w:val="en-US" w:eastAsia="en-US"/>
      <w14:ligatures w14:val="none"/>
    </w:rPr>
  </w:style>
  <w:style w:type="paragraph" w:customStyle="1" w:styleId="FC41996355E74DECBDB112910E76D0371">
    <w:name w:val="FC41996355E74DECBDB112910E76D0371"/>
    <w:rsid w:val="0099227E"/>
    <w:pPr>
      <w:spacing w:before="120" w:after="0" w:line="271" w:lineRule="auto"/>
    </w:pPr>
    <w:rPr>
      <w:rFonts w:eastAsiaTheme="minorHAnsi"/>
      <w:kern w:val="0"/>
      <w:sz w:val="24"/>
      <w:szCs w:val="28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infopath/2007/PartnerControls"/>
    <ds:schemaRef ds:uri="16c05727-aa75-4e4a-9b5f-8a80a1165891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4834F4E-87B3-47F8-A682-6239D16BD5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2024-03-26T18:21:00Z</dcterms:created>
  <dcterms:modified xsi:type="dcterms:W3CDTF">2024-04-15T18:31:00Z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